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37817" w14:textId="77777777" w:rsidR="00F2123C" w:rsidRDefault="00F2123C"/>
    <w:p w14:paraId="5F92E4A4" w14:textId="77777777" w:rsidR="00AA360F" w:rsidRDefault="00AA360F"/>
    <w:p w14:paraId="215A6310" w14:textId="77777777" w:rsidR="00AA360F" w:rsidRDefault="00AA360F"/>
    <w:p w14:paraId="23971D7A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7752A1CA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3815C5BC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364F80CF" w14:textId="77777777" w:rsidR="0047427F" w:rsidRDefault="0047427F" w:rsidP="0047427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30D51EE" w14:textId="77777777" w:rsidR="0047427F" w:rsidRDefault="0047427F" w:rsidP="0047427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Hacienda Municipal</w:t>
      </w:r>
    </w:p>
    <w:p w14:paraId="510CCAF0" w14:textId="77777777" w:rsidR="0047427F" w:rsidRDefault="0047427F" w:rsidP="0047427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Asunto: Información</w:t>
      </w:r>
    </w:p>
    <w:p w14:paraId="72D22ADB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  <w:lang w:val="es-MX"/>
        </w:rPr>
      </w:pPr>
    </w:p>
    <w:p w14:paraId="03C31351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</w:p>
    <w:p w14:paraId="6DC8B25C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LIC. MÓNICA ALEJANDRA HERNÁNDEZ OCHOA</w:t>
      </w:r>
    </w:p>
    <w:p w14:paraId="476F6C82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ENCARGADA DE LA DIRECCIÓN DE LA UNIDAD</w:t>
      </w:r>
    </w:p>
    <w:p w14:paraId="18A27F16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DE TRANSPARENCIA Y BUENAS PRÁCTICAS.</w:t>
      </w:r>
    </w:p>
    <w:p w14:paraId="2CF229E3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PRESENTE:</w:t>
      </w:r>
    </w:p>
    <w:p w14:paraId="613DBA76" w14:textId="77777777" w:rsidR="0047427F" w:rsidRDefault="0047427F" w:rsidP="0047427F">
      <w:pPr>
        <w:ind w:left="1440"/>
        <w:rPr>
          <w:rFonts w:ascii="Arial" w:eastAsia="MS PGothic" w:hAnsi="Arial" w:cs="Arial"/>
          <w:b/>
          <w:sz w:val="18"/>
          <w:szCs w:val="18"/>
        </w:rPr>
      </w:pPr>
      <w:r>
        <w:rPr>
          <w:rFonts w:ascii="Arial" w:eastAsia="MS PGothic" w:hAnsi="Arial" w:cs="Arial"/>
          <w:b/>
          <w:sz w:val="18"/>
          <w:szCs w:val="18"/>
        </w:rPr>
        <w:t xml:space="preserve">              </w:t>
      </w:r>
    </w:p>
    <w:p w14:paraId="18272845" w14:textId="1A4A79AC" w:rsidR="0047427F" w:rsidRDefault="0047427F" w:rsidP="0047427F">
      <w:pPr>
        <w:ind w:left="2160"/>
        <w:jc w:val="right"/>
        <w:rPr>
          <w:rFonts w:ascii="Arial" w:eastAsia="Arial Unicode MS" w:hAnsi="Arial" w:cs="Arial"/>
          <w:sz w:val="18"/>
          <w:szCs w:val="18"/>
        </w:rPr>
      </w:pPr>
      <w:r>
        <w:rPr>
          <w:rFonts w:ascii="Arial" w:eastAsia="MS PGothic" w:hAnsi="Arial" w:cs="Arial"/>
          <w:sz w:val="18"/>
          <w:szCs w:val="18"/>
        </w:rPr>
        <w:t>Ixtlahuacán</w:t>
      </w:r>
      <w:r w:rsidR="00C76C5A">
        <w:rPr>
          <w:rFonts w:ascii="Arial" w:eastAsia="MS PGothic" w:hAnsi="Arial" w:cs="Arial"/>
          <w:sz w:val="18"/>
          <w:szCs w:val="18"/>
        </w:rPr>
        <w:t xml:space="preserve"> de los Membrillos, Jalisco a </w:t>
      </w:r>
      <w:r w:rsidR="00F941A7">
        <w:rPr>
          <w:rFonts w:ascii="Arial" w:eastAsia="MS PGothic" w:hAnsi="Arial" w:cs="Arial"/>
          <w:sz w:val="18"/>
          <w:szCs w:val="18"/>
        </w:rPr>
        <w:t>0</w:t>
      </w:r>
      <w:r w:rsidR="00BB1C19">
        <w:rPr>
          <w:rFonts w:ascii="Arial" w:eastAsia="MS PGothic" w:hAnsi="Arial" w:cs="Arial"/>
          <w:sz w:val="18"/>
          <w:szCs w:val="18"/>
        </w:rPr>
        <w:t>3</w:t>
      </w:r>
      <w:r w:rsidR="00C76C5A">
        <w:rPr>
          <w:rFonts w:ascii="Arial" w:eastAsia="MS PGothic" w:hAnsi="Arial" w:cs="Arial"/>
          <w:sz w:val="18"/>
          <w:szCs w:val="18"/>
        </w:rPr>
        <w:t xml:space="preserve"> de</w:t>
      </w:r>
      <w:r w:rsidR="00BB1C19">
        <w:rPr>
          <w:rFonts w:ascii="Arial" w:eastAsia="MS PGothic" w:hAnsi="Arial" w:cs="Arial"/>
          <w:sz w:val="18"/>
          <w:szCs w:val="18"/>
        </w:rPr>
        <w:t xml:space="preserve"> febrero</w:t>
      </w:r>
      <w:r>
        <w:rPr>
          <w:rFonts w:ascii="Arial" w:eastAsia="MS PGothic" w:hAnsi="Arial" w:cs="Arial"/>
          <w:sz w:val="18"/>
          <w:szCs w:val="18"/>
        </w:rPr>
        <w:t xml:space="preserve"> del 202</w:t>
      </w:r>
      <w:r w:rsidR="00BB1C19">
        <w:rPr>
          <w:rFonts w:ascii="Arial" w:eastAsia="MS PGothic" w:hAnsi="Arial" w:cs="Arial"/>
          <w:sz w:val="18"/>
          <w:szCs w:val="18"/>
        </w:rPr>
        <w:t>6</w:t>
      </w:r>
    </w:p>
    <w:p w14:paraId="3140AC05" w14:textId="77777777" w:rsidR="0047427F" w:rsidRDefault="0047427F" w:rsidP="0047427F">
      <w:pPr>
        <w:ind w:left="720"/>
        <w:jc w:val="both"/>
        <w:rPr>
          <w:rFonts w:ascii="Arial" w:eastAsia="Arial Unicode MS" w:hAnsi="Arial" w:cs="Arial"/>
          <w:sz w:val="18"/>
          <w:szCs w:val="18"/>
        </w:rPr>
      </w:pPr>
    </w:p>
    <w:p w14:paraId="14626428" w14:textId="47E67586" w:rsidR="00D3674F" w:rsidRPr="00726394" w:rsidRDefault="00D3674F" w:rsidP="00726394">
      <w:pPr>
        <w:ind w:left="1440" w:firstLine="720"/>
        <w:jc w:val="both"/>
        <w:rPr>
          <w:rFonts w:ascii="Arial" w:eastAsia="Arial Unicode MS" w:hAnsi="Arial" w:cs="Arial"/>
          <w:b/>
          <w:bCs/>
          <w:sz w:val="18"/>
          <w:szCs w:val="18"/>
        </w:rPr>
      </w:pPr>
      <w:r>
        <w:rPr>
          <w:rFonts w:ascii="Arial" w:eastAsia="Arial Unicode MS" w:hAnsi="Arial" w:cs="Arial"/>
          <w:sz w:val="18"/>
          <w:szCs w:val="18"/>
        </w:rPr>
        <w:t xml:space="preserve">Buen día con el gusto de saludarle me dirijo a usted y permito informarle lo siguiente: </w:t>
      </w:r>
      <w:r w:rsidRPr="00D3674F">
        <w:rPr>
          <w:rFonts w:ascii="Arial" w:eastAsia="Arial Unicode MS" w:hAnsi="Arial" w:cs="Arial"/>
          <w:b/>
          <w:bCs/>
          <w:sz w:val="18"/>
          <w:szCs w:val="18"/>
        </w:rPr>
        <w:t>La auditoria para el ejercicio fiscal 202</w:t>
      </w:r>
      <w:r w:rsidR="00514867">
        <w:rPr>
          <w:rFonts w:ascii="Arial" w:eastAsia="Arial Unicode MS" w:hAnsi="Arial" w:cs="Arial"/>
          <w:b/>
          <w:bCs/>
          <w:sz w:val="18"/>
          <w:szCs w:val="18"/>
        </w:rPr>
        <w:t>4</w:t>
      </w:r>
      <w:r w:rsidRPr="00D3674F">
        <w:rPr>
          <w:rFonts w:ascii="Arial" w:eastAsia="Arial Unicode MS" w:hAnsi="Arial" w:cs="Arial"/>
          <w:b/>
          <w:bCs/>
          <w:sz w:val="18"/>
          <w:szCs w:val="18"/>
        </w:rPr>
        <w:t xml:space="preserve"> se encuentra en proceso.</w:t>
      </w:r>
    </w:p>
    <w:p w14:paraId="6155E4FC" w14:textId="77777777" w:rsidR="0047427F" w:rsidRDefault="0047427F" w:rsidP="0047427F">
      <w:pPr>
        <w:ind w:left="1440"/>
        <w:jc w:val="both"/>
        <w:rPr>
          <w:rFonts w:ascii="Arial" w:eastAsia="Arial Unicode MS" w:hAnsi="Arial" w:cs="Arial"/>
          <w:sz w:val="18"/>
          <w:szCs w:val="18"/>
        </w:rPr>
      </w:pPr>
      <w:r>
        <w:rPr>
          <w:rFonts w:ascii="Arial" w:eastAsia="Arial Unicode MS" w:hAnsi="Arial" w:cs="Arial"/>
          <w:sz w:val="18"/>
          <w:szCs w:val="18"/>
        </w:rPr>
        <w:t>Sin otro particular me despido, no sin antes reiterarle un cordial saludo.</w:t>
      </w:r>
    </w:p>
    <w:p w14:paraId="373E7CDA" w14:textId="77777777" w:rsidR="0047427F" w:rsidRPr="00C30846" w:rsidRDefault="0047427F" w:rsidP="0047427F">
      <w:pPr>
        <w:rPr>
          <w:rFonts w:ascii="Arial" w:eastAsia="Arial Unicode MS" w:hAnsi="Arial" w:cs="Arial"/>
          <w:b/>
          <w:sz w:val="18"/>
          <w:szCs w:val="18"/>
        </w:rPr>
      </w:pPr>
    </w:p>
    <w:p w14:paraId="7C93D99D" w14:textId="7160FD8D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ATENTAMENTE:</w:t>
      </w:r>
    </w:p>
    <w:p w14:paraId="4F1049A8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3EE681FB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2C154CC2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482E6865" w14:textId="30EBFCDD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_______________________________________</w:t>
      </w:r>
    </w:p>
    <w:p w14:paraId="3767D431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L.A.E. BRUNO GERMAN ENCISO GUILLEN</w:t>
      </w:r>
    </w:p>
    <w:p w14:paraId="25442C0D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ENCARGADO DE LA HACIENDA MUNICIPAL</w:t>
      </w:r>
    </w:p>
    <w:p w14:paraId="435AB6CE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DE IXTLAHUACÁN DE LOS MEMBRILLOS, JALISCO</w:t>
      </w:r>
    </w:p>
    <w:p w14:paraId="0A23CCA3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52FEE275" w14:textId="78F8D1C1" w:rsidR="0047427F" w:rsidRDefault="0047427F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8"/>
          <w:szCs w:val="18"/>
        </w:rPr>
      </w:pPr>
    </w:p>
    <w:p w14:paraId="17427F45" w14:textId="77777777" w:rsidR="0047427F" w:rsidRDefault="0047427F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736B16FC" w14:textId="77777777" w:rsidR="00F941A7" w:rsidRDefault="00F941A7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1C3B0762" w14:textId="77777777" w:rsidR="00F941A7" w:rsidRDefault="00F941A7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7B639081" w14:textId="77777777" w:rsidR="00F941A7" w:rsidRDefault="00F941A7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6D192898" w14:textId="77777777" w:rsidR="0047427F" w:rsidRPr="00F941A7" w:rsidRDefault="0047427F" w:rsidP="00F941A7">
      <w:pPr>
        <w:spacing w:after="0"/>
        <w:ind w:left="1440"/>
        <w:rPr>
          <w:rFonts w:ascii="Arial" w:eastAsia="Arial Unicode MS" w:hAnsi="Arial" w:cs="Arial"/>
          <w:sz w:val="18"/>
          <w:szCs w:val="18"/>
          <w:lang w:val="en-US"/>
        </w:rPr>
      </w:pPr>
      <w:proofErr w:type="spellStart"/>
      <w:r w:rsidRPr="00F941A7">
        <w:rPr>
          <w:rFonts w:ascii="Arial" w:eastAsia="Arial Unicode MS" w:hAnsi="Arial" w:cs="Arial"/>
          <w:sz w:val="18"/>
          <w:szCs w:val="18"/>
          <w:lang w:val="en-US"/>
        </w:rPr>
        <w:t>C.c.p</w:t>
      </w:r>
      <w:proofErr w:type="spellEnd"/>
      <w:r w:rsidRPr="00F941A7">
        <w:rPr>
          <w:rFonts w:ascii="Arial" w:eastAsia="Arial Unicode MS" w:hAnsi="Arial" w:cs="Arial"/>
          <w:sz w:val="18"/>
          <w:szCs w:val="18"/>
          <w:lang w:val="en-US"/>
        </w:rPr>
        <w:t xml:space="preserve">. </w:t>
      </w:r>
      <w:proofErr w:type="spellStart"/>
      <w:r w:rsidRPr="00F941A7">
        <w:rPr>
          <w:rFonts w:ascii="Arial" w:eastAsia="Arial Unicode MS" w:hAnsi="Arial" w:cs="Arial"/>
          <w:sz w:val="18"/>
          <w:szCs w:val="18"/>
          <w:lang w:val="en-US"/>
        </w:rPr>
        <w:t>Archivo</w:t>
      </w:r>
      <w:proofErr w:type="spellEnd"/>
    </w:p>
    <w:p w14:paraId="793747B3" w14:textId="77777777" w:rsidR="0047427F" w:rsidRPr="00F941A7" w:rsidRDefault="0047427F" w:rsidP="00F941A7">
      <w:pPr>
        <w:spacing w:after="0"/>
        <w:ind w:left="1440"/>
        <w:rPr>
          <w:rFonts w:ascii="Arial" w:eastAsia="Arial Unicode MS" w:hAnsi="Arial" w:cs="Arial"/>
          <w:sz w:val="18"/>
          <w:szCs w:val="18"/>
          <w:lang w:val="en-US"/>
        </w:rPr>
      </w:pPr>
      <w:r w:rsidRPr="00F941A7">
        <w:rPr>
          <w:rFonts w:ascii="Arial" w:eastAsia="Arial Unicode MS" w:hAnsi="Arial" w:cs="Arial"/>
          <w:sz w:val="18"/>
          <w:szCs w:val="18"/>
          <w:lang w:val="en-US"/>
        </w:rPr>
        <w:t>HMI/</w:t>
      </w:r>
      <w:proofErr w:type="spellStart"/>
      <w:r w:rsidRPr="00F941A7">
        <w:rPr>
          <w:rFonts w:ascii="Arial" w:eastAsia="Arial Unicode MS" w:hAnsi="Arial" w:cs="Arial"/>
          <w:sz w:val="18"/>
          <w:szCs w:val="18"/>
          <w:lang w:val="en-US"/>
        </w:rPr>
        <w:t>dgr</w:t>
      </w:r>
      <w:proofErr w:type="spellEnd"/>
    </w:p>
    <w:p w14:paraId="58C6A13A" w14:textId="77777777" w:rsidR="00AA360F" w:rsidRPr="00F941A7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</w:rPr>
      </w:pPr>
    </w:p>
    <w:sectPr w:rsidR="00AA360F" w:rsidRPr="00F941A7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ED417" w14:textId="77777777" w:rsidR="00420F29" w:rsidRDefault="00420F29" w:rsidP="008E0914">
      <w:pPr>
        <w:spacing w:after="0" w:line="240" w:lineRule="auto"/>
      </w:pPr>
      <w:r>
        <w:separator/>
      </w:r>
    </w:p>
  </w:endnote>
  <w:endnote w:type="continuationSeparator" w:id="0">
    <w:p w14:paraId="187DB1A1" w14:textId="77777777" w:rsidR="00420F29" w:rsidRDefault="00420F2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0BF8A" w14:textId="77777777" w:rsidR="00420F29" w:rsidRDefault="00420F29" w:rsidP="008E0914">
      <w:pPr>
        <w:spacing w:after="0" w:line="240" w:lineRule="auto"/>
      </w:pPr>
      <w:r>
        <w:separator/>
      </w:r>
    </w:p>
  </w:footnote>
  <w:footnote w:type="continuationSeparator" w:id="0">
    <w:p w14:paraId="788D53D5" w14:textId="77777777" w:rsidR="00420F29" w:rsidRDefault="00420F2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C883E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A5C06CE" wp14:editId="077DD06D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27F"/>
    <w:rsid w:val="00066E06"/>
    <w:rsid w:val="00101CA7"/>
    <w:rsid w:val="00101FBC"/>
    <w:rsid w:val="00107CDC"/>
    <w:rsid w:val="00292DB9"/>
    <w:rsid w:val="002F27CC"/>
    <w:rsid w:val="003441E1"/>
    <w:rsid w:val="00420F29"/>
    <w:rsid w:val="0047427F"/>
    <w:rsid w:val="004B542B"/>
    <w:rsid w:val="004C4257"/>
    <w:rsid w:val="00514867"/>
    <w:rsid w:val="005E2204"/>
    <w:rsid w:val="00726394"/>
    <w:rsid w:val="007E784A"/>
    <w:rsid w:val="008543A6"/>
    <w:rsid w:val="008E0914"/>
    <w:rsid w:val="009C410D"/>
    <w:rsid w:val="009F04AF"/>
    <w:rsid w:val="00AA360F"/>
    <w:rsid w:val="00B267D0"/>
    <w:rsid w:val="00BB1C19"/>
    <w:rsid w:val="00C160C6"/>
    <w:rsid w:val="00C30846"/>
    <w:rsid w:val="00C337A6"/>
    <w:rsid w:val="00C76C5A"/>
    <w:rsid w:val="00D3674F"/>
    <w:rsid w:val="00D944C2"/>
    <w:rsid w:val="00DD7FA1"/>
    <w:rsid w:val="00DE4227"/>
    <w:rsid w:val="00EA7F7C"/>
    <w:rsid w:val="00F2123C"/>
    <w:rsid w:val="00F86CE7"/>
    <w:rsid w:val="00F9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5E8A2E"/>
  <w15:docId w15:val="{76AED65A-E216-46E6-A34A-7EB415C0B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27F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  <w:style w:type="table" w:styleId="Tablaconcuadrcula">
    <w:name w:val="Table Grid"/>
    <w:basedOn w:val="Tablanormal"/>
    <w:uiPriority w:val="39"/>
    <w:rsid w:val="0047427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1">
    <w:name w:val="Grid Table 1 Light Accent 1"/>
    <w:basedOn w:val="Tablanormal"/>
    <w:uiPriority w:val="46"/>
    <w:rsid w:val="0047427F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47427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-nfasis5">
    <w:name w:val="Grid Table 1 Light Accent 5"/>
    <w:basedOn w:val="Tablanormal"/>
    <w:uiPriority w:val="46"/>
    <w:rsid w:val="0047427F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0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98B4F-1E04-4B33-9767-B9ED8E3DF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2026-02-04T17:23:00Z</cp:lastPrinted>
  <dcterms:created xsi:type="dcterms:W3CDTF">2026-02-04T17:23:00Z</dcterms:created>
  <dcterms:modified xsi:type="dcterms:W3CDTF">2026-02-04T17:23:00Z</dcterms:modified>
</cp:coreProperties>
</file>